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5B70C" w14:textId="77777777" w:rsidR="00A62339" w:rsidRPr="00B57C45" w:rsidRDefault="00A62339" w:rsidP="00A27099">
      <w:pPr>
        <w:spacing w:after="0" w:line="240" w:lineRule="auto"/>
        <w:jc w:val="both"/>
        <w:rPr>
          <w:rFonts w:cs="Calibri Light"/>
          <w:sz w:val="24"/>
          <w:szCs w:val="24"/>
        </w:rPr>
      </w:pPr>
    </w:p>
    <w:p w14:paraId="079C155D" w14:textId="286A8A1C" w:rsidR="00B57C45" w:rsidRPr="004B3444" w:rsidRDefault="00A62339" w:rsidP="00892DDF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iCs/>
          <w:lang w:eastAsia="pl-PL"/>
        </w:rPr>
      </w:pPr>
      <w:r w:rsidRPr="004B3444">
        <w:rPr>
          <w:rFonts w:asciiTheme="minorHAnsi" w:eastAsia="Calibri Light" w:hAnsiTheme="minorHAnsi" w:cstheme="minorHAnsi"/>
          <w:b/>
        </w:rPr>
        <w:t>Załącznik nr 14 do Regulaminu udzielania wsparcia finansowego na utworzenie i utrzymanie miejsc pracy w PS w ramach projektu „</w:t>
      </w:r>
      <w:r w:rsidR="002A14D0">
        <w:rPr>
          <w:rFonts w:asciiTheme="minorHAnsi" w:eastAsia="Calibri Light" w:hAnsiTheme="minorHAnsi" w:cstheme="minorHAnsi"/>
          <w:b/>
        </w:rPr>
        <w:t>Dolnośląski Ośrodek Wspierania Ekonomii Społecznej we Wrocławiu</w:t>
      </w:r>
      <w:r w:rsidRPr="004B3444">
        <w:rPr>
          <w:rFonts w:asciiTheme="minorHAnsi" w:eastAsia="Calibri Light" w:hAnsiTheme="minorHAnsi" w:cstheme="minorHAnsi"/>
          <w:b/>
        </w:rPr>
        <w:t xml:space="preserve">” </w:t>
      </w:r>
      <w:r w:rsidR="002A14D0" w:rsidRPr="002A14D0">
        <w:rPr>
          <w:rFonts w:asciiTheme="minorHAnsi" w:eastAsia="Calibri Light" w:hAnsiTheme="minorHAnsi" w:cstheme="minorHAnsi"/>
          <w:b/>
        </w:rPr>
        <w:t>FEDS.07.05-IP.02-0042/26</w:t>
      </w:r>
    </w:p>
    <w:p w14:paraId="09EC47A3" w14:textId="77777777" w:rsidR="00A62339" w:rsidRPr="004B3444" w:rsidRDefault="00B57C45" w:rsidP="00892DDF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i/>
          <w:lang w:eastAsia="pl-PL"/>
        </w:rPr>
      </w:pPr>
      <w:r w:rsidRPr="004B3444">
        <w:rPr>
          <w:rFonts w:asciiTheme="minorHAnsi" w:eastAsia="Calibri Light" w:hAnsiTheme="minorHAnsi" w:cstheme="minorHAnsi"/>
          <w:b/>
        </w:rPr>
        <w:t>Weksel in blanco – minimalny zakres</w:t>
      </w:r>
    </w:p>
    <w:p w14:paraId="4884EA31" w14:textId="77777777" w:rsidR="00A62339" w:rsidRPr="00B57C45" w:rsidRDefault="00A62339" w:rsidP="00892DD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 Light"/>
          <w:i/>
          <w:color w:val="000000"/>
          <w:sz w:val="18"/>
          <w:szCs w:val="18"/>
          <w:lang w:eastAsia="pl-PL"/>
        </w:rPr>
      </w:pPr>
    </w:p>
    <w:p w14:paraId="2E193990" w14:textId="77777777" w:rsidR="00A62339" w:rsidRPr="00B57C45" w:rsidRDefault="00A62339" w:rsidP="00A62339">
      <w:pPr>
        <w:spacing w:after="0" w:line="240" w:lineRule="auto"/>
        <w:jc w:val="right"/>
        <w:rPr>
          <w:rFonts w:eastAsia="Times New Roman" w:cs="Calibri Light"/>
          <w:sz w:val="20"/>
          <w:szCs w:val="20"/>
          <w:lang w:eastAsia="pl-PL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09"/>
        <w:gridCol w:w="12486"/>
      </w:tblGrid>
      <w:tr w:rsidR="00A62339" w:rsidRPr="00B57C45" w14:paraId="2A1BFCD1" w14:textId="77777777" w:rsidTr="00575F35">
        <w:trPr>
          <w:cantSplit/>
          <w:trHeight w:val="6114"/>
        </w:trPr>
        <w:tc>
          <w:tcPr>
            <w:tcW w:w="1309" w:type="dxa"/>
            <w:textDirection w:val="tbRl"/>
            <w:vAlign w:val="center"/>
          </w:tcPr>
          <w:p w14:paraId="18C20209" w14:textId="77777777" w:rsidR="00A62339" w:rsidRPr="00B57C45" w:rsidRDefault="00A62339" w:rsidP="00A62339">
            <w:pPr>
              <w:spacing w:after="0" w:line="240" w:lineRule="auto"/>
              <w:ind w:left="113" w:right="113"/>
              <w:jc w:val="center"/>
              <w:rPr>
                <w:rFonts w:eastAsia="Times New Roman" w:cs="Calibri Light"/>
                <w:b/>
                <w:i/>
                <w:sz w:val="32"/>
                <w:szCs w:val="32"/>
                <w:lang w:eastAsia="pl-PL"/>
              </w:rPr>
            </w:pPr>
            <w:r w:rsidRPr="00B57C45">
              <w:rPr>
                <w:rFonts w:eastAsia="Calibri Light" w:cs="Calibri Light"/>
                <w:b/>
                <w:i/>
                <w:szCs w:val="32"/>
                <w:lang w:eastAsia="pl-PL"/>
              </w:rPr>
              <w:t>WEKSEL</w:t>
            </w:r>
          </w:p>
        </w:tc>
        <w:tc>
          <w:tcPr>
            <w:tcW w:w="12486" w:type="dxa"/>
          </w:tcPr>
          <w:p w14:paraId="65D4DA00" w14:textId="77777777" w:rsidR="00A62339" w:rsidRPr="00B57C45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 Light"/>
                <w:color w:val="000000"/>
                <w:lang w:eastAsia="pl-PL"/>
              </w:rPr>
            </w:pPr>
          </w:p>
          <w:p w14:paraId="31BC1DD3" w14:textId="77777777" w:rsidR="00A62339" w:rsidRPr="00B57C45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Calibri Light"/>
                <w:color w:val="000000"/>
                <w:lang w:eastAsia="pl-PL"/>
              </w:rPr>
            </w:pPr>
          </w:p>
          <w:p w14:paraId="18D0E9BE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4B3444">
              <w:rPr>
                <w:rFonts w:asciiTheme="minorHAnsi" w:eastAsia="Calibri Light" w:hAnsiTheme="minorHAnsi" w:cstheme="minorHAnsi"/>
                <w:color w:val="000000"/>
                <w:lang w:eastAsia="pl-PL"/>
              </w:rPr>
              <w:t xml:space="preserve">……………………………………… </w:t>
            </w:r>
            <w:r w:rsidRPr="004B3444">
              <w:rPr>
                <w:rFonts w:asciiTheme="minorHAnsi" w:eastAsia="Calibri Light" w:hAnsiTheme="minorHAnsi" w:cstheme="minorHAnsi"/>
                <w:color w:val="000000"/>
                <w:szCs w:val="20"/>
                <w:lang w:eastAsia="pl-PL"/>
              </w:rPr>
              <w:t xml:space="preserve">dnia …………………… 20……….… r.                  Na </w:t>
            </w:r>
            <w:r w:rsidRPr="004B3444">
              <w:rPr>
                <w:rFonts w:asciiTheme="minorHAnsi" w:eastAsia="Calibri Light" w:hAnsiTheme="minorHAnsi" w:cstheme="minorHAnsi"/>
                <w:color w:val="C1C1C1"/>
                <w:szCs w:val="20"/>
                <w:highlight w:val="lightGray"/>
                <w:lang w:eastAsia="pl-PL"/>
              </w:rPr>
              <w:t>…… ………………                        …</w:t>
            </w:r>
            <w:r w:rsidRPr="004B3444">
              <w:rPr>
                <w:rFonts w:asciiTheme="minorHAnsi" w:eastAsia="Calibri Light" w:hAnsiTheme="minorHAnsi" w:cstheme="minorHAnsi"/>
                <w:color w:val="000000"/>
                <w:szCs w:val="20"/>
                <w:lang w:eastAsia="pl-PL"/>
              </w:rPr>
              <w:t>zł</w:t>
            </w:r>
          </w:p>
          <w:p w14:paraId="21A3D972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pl-PL"/>
              </w:rPr>
            </w:pPr>
            <w:r w:rsidRPr="004B3444">
              <w:rPr>
                <w:rFonts w:asciiTheme="minorHAnsi" w:eastAsia="Calibri Light" w:hAnsiTheme="minorHAnsi" w:cstheme="minorHAnsi"/>
                <w:color w:val="000000"/>
                <w:szCs w:val="14"/>
                <w:lang w:eastAsia="pl-PL"/>
              </w:rPr>
              <w:t xml:space="preserve">                                  (miejsce wystawienia)                                            (data wystawienia)</w:t>
            </w:r>
          </w:p>
          <w:p w14:paraId="25D99F77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pl-PL"/>
              </w:rPr>
            </w:pPr>
          </w:p>
          <w:p w14:paraId="28C762C9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pl-PL"/>
              </w:rPr>
            </w:pPr>
          </w:p>
          <w:p w14:paraId="04258899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pl-PL"/>
              </w:rPr>
            </w:pPr>
          </w:p>
          <w:p w14:paraId="2EF60550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ind w:left="601"/>
              <w:jc w:val="both"/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pl-PL"/>
              </w:rPr>
            </w:pPr>
          </w:p>
          <w:p w14:paraId="2F369C97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ind w:left="601"/>
              <w:jc w:val="both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4B3444">
              <w:rPr>
                <w:rFonts w:asciiTheme="minorHAnsi" w:eastAsia="Calibri Light" w:hAnsiTheme="minorHAnsi" w:cstheme="minorHAnsi"/>
                <w:color w:val="000000"/>
                <w:lang w:eastAsia="pl-PL"/>
              </w:rPr>
              <w:t xml:space="preserve">…………………………………..........…… </w:t>
            </w:r>
            <w:r w:rsidRPr="004B3444">
              <w:rPr>
                <w:rFonts w:asciiTheme="minorHAnsi" w:eastAsia="Calibri Light" w:hAnsiTheme="minorHAnsi" w:cstheme="minorHAnsi"/>
                <w:color w:val="000000"/>
                <w:szCs w:val="20"/>
                <w:lang w:eastAsia="pl-PL"/>
              </w:rPr>
              <w:t>zapłaci bezwarunkowo ...............  za ten weksel własny bez protestu</w:t>
            </w:r>
          </w:p>
          <w:p w14:paraId="5D220E1E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ind w:left="601"/>
              <w:jc w:val="both"/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pl-PL"/>
              </w:rPr>
            </w:pPr>
            <w:r w:rsidRPr="004B3444">
              <w:rPr>
                <w:rFonts w:asciiTheme="minorHAnsi" w:eastAsia="Calibri Light" w:hAnsiTheme="minorHAnsi" w:cstheme="minorHAnsi"/>
                <w:color w:val="000000"/>
                <w:szCs w:val="14"/>
                <w:lang w:eastAsia="pl-PL"/>
              </w:rPr>
              <w:t xml:space="preserve">                           (termin płatności)</w:t>
            </w:r>
          </w:p>
          <w:p w14:paraId="7E8476C0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ind w:left="601"/>
              <w:jc w:val="both"/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pl-PL"/>
              </w:rPr>
            </w:pPr>
            <w:r w:rsidRPr="004B3444">
              <w:rPr>
                <w:rFonts w:asciiTheme="minorHAnsi" w:eastAsia="Calibri Light" w:hAnsiTheme="minorHAnsi" w:cstheme="minorHAnsi"/>
                <w:color w:val="000000"/>
                <w:szCs w:val="20"/>
                <w:lang w:eastAsia="pl-PL"/>
              </w:rPr>
              <w:t>na rzecz ……………………………………………………………………</w:t>
            </w:r>
          </w:p>
          <w:p w14:paraId="3ACCAC7F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ind w:left="601"/>
              <w:jc w:val="both"/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pl-PL"/>
              </w:rPr>
            </w:pPr>
            <w:r w:rsidRPr="004B3444">
              <w:rPr>
                <w:rFonts w:asciiTheme="minorHAnsi" w:eastAsia="Calibri Light" w:hAnsiTheme="minorHAnsi" w:cstheme="minorHAnsi"/>
                <w:color w:val="000000"/>
                <w:szCs w:val="14"/>
                <w:lang w:eastAsia="pl-PL"/>
              </w:rPr>
              <w:t xml:space="preserve">                                                                                                                              (remitent)</w:t>
            </w:r>
          </w:p>
          <w:p w14:paraId="59024AA5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ind w:left="601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  <w:p w14:paraId="47F672DC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ind w:left="601"/>
              <w:jc w:val="both"/>
              <w:rPr>
                <w:rFonts w:asciiTheme="minorHAnsi" w:eastAsia="Times New Roman" w:hAnsiTheme="minorHAnsi" w:cstheme="minorHAnsi"/>
                <w:color w:val="C1C1C1"/>
                <w:sz w:val="20"/>
                <w:szCs w:val="20"/>
                <w:lang w:eastAsia="pl-PL"/>
              </w:rPr>
            </w:pPr>
            <w:r w:rsidRPr="004B3444">
              <w:rPr>
                <w:rFonts w:asciiTheme="minorHAnsi" w:eastAsia="Calibri Light" w:hAnsiTheme="minorHAnsi" w:cstheme="minorHAnsi"/>
                <w:color w:val="000000"/>
                <w:szCs w:val="20"/>
                <w:lang w:eastAsia="pl-PL"/>
              </w:rPr>
              <w:t xml:space="preserve">sumę złotych </w:t>
            </w:r>
            <w:r w:rsidRPr="004B3444">
              <w:rPr>
                <w:rFonts w:asciiTheme="minorHAnsi" w:eastAsia="Calibri Light" w:hAnsiTheme="minorHAnsi" w:cstheme="minorHAnsi"/>
                <w:color w:val="C0C0C0"/>
                <w:szCs w:val="20"/>
                <w:highlight w:val="lightGray"/>
                <w:lang w:eastAsia="pl-PL"/>
              </w:rPr>
              <w:t>……………………………………………………………………………</w:t>
            </w:r>
          </w:p>
          <w:p w14:paraId="54A1305F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ind w:left="601"/>
              <w:jc w:val="both"/>
              <w:rPr>
                <w:rFonts w:asciiTheme="minorHAnsi" w:eastAsia="Times New Roman" w:hAnsiTheme="minorHAnsi" w:cstheme="minorHAnsi"/>
                <w:color w:val="C1C1C1"/>
                <w:sz w:val="20"/>
                <w:szCs w:val="20"/>
                <w:lang w:eastAsia="pl-PL"/>
              </w:rPr>
            </w:pPr>
          </w:p>
          <w:p w14:paraId="46C98D2B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ind w:left="601"/>
              <w:jc w:val="both"/>
              <w:rPr>
                <w:rFonts w:asciiTheme="minorHAnsi" w:eastAsia="Times New Roman" w:hAnsiTheme="minorHAnsi" w:cstheme="minorHAnsi"/>
                <w:color w:val="C0C0C0"/>
                <w:lang w:eastAsia="pl-PL"/>
              </w:rPr>
            </w:pPr>
            <w:r w:rsidRPr="004B3444">
              <w:rPr>
                <w:rFonts w:asciiTheme="minorHAnsi" w:eastAsia="Calibri Light" w:hAnsiTheme="minorHAnsi" w:cstheme="minorHAnsi"/>
                <w:color w:val="C0C0C0"/>
                <w:szCs w:val="20"/>
                <w:highlight w:val="lightGray"/>
                <w:lang w:eastAsia="pl-PL"/>
              </w:rPr>
              <w:t xml:space="preserve">…………………………………………………………………………………………….                                                            .                                                                       </w:t>
            </w:r>
          </w:p>
          <w:p w14:paraId="3D399099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ind w:left="601"/>
              <w:jc w:val="both"/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pl-PL"/>
              </w:rPr>
            </w:pPr>
            <w:r w:rsidRPr="004B3444">
              <w:rPr>
                <w:rFonts w:asciiTheme="minorHAnsi" w:eastAsia="Calibri Light" w:hAnsiTheme="minorHAnsi" w:cstheme="minorHAnsi"/>
                <w:color w:val="000000"/>
                <w:szCs w:val="14"/>
                <w:lang w:eastAsia="pl-PL"/>
              </w:rPr>
              <w:t xml:space="preserve">                                                                                                                                      (suma wekslowa słownie)</w:t>
            </w:r>
          </w:p>
          <w:p w14:paraId="646D1F96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ind w:left="601"/>
              <w:jc w:val="both"/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pl-PL"/>
              </w:rPr>
            </w:pPr>
          </w:p>
          <w:p w14:paraId="4961ADCF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ind w:left="601"/>
              <w:jc w:val="both"/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pl-PL"/>
              </w:rPr>
            </w:pPr>
          </w:p>
          <w:p w14:paraId="4355C2C1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ind w:left="601"/>
              <w:jc w:val="both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4B3444">
              <w:rPr>
                <w:rFonts w:asciiTheme="minorHAnsi" w:eastAsia="Calibri Light" w:hAnsiTheme="minorHAnsi" w:cstheme="minorHAnsi"/>
                <w:color w:val="000000"/>
                <w:szCs w:val="20"/>
                <w:lang w:eastAsia="pl-PL"/>
              </w:rPr>
              <w:t>Płatny w</w:t>
            </w:r>
            <w:r w:rsidRPr="004B3444">
              <w:rPr>
                <w:rFonts w:asciiTheme="minorHAnsi" w:eastAsia="Calibri Light" w:hAnsiTheme="minorHAnsi" w:cstheme="minorHAnsi"/>
                <w:color w:val="000000"/>
                <w:lang w:eastAsia="pl-PL"/>
              </w:rPr>
              <w:t>: ………………………………………………</w:t>
            </w:r>
          </w:p>
          <w:p w14:paraId="4C1D36D0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ind w:left="601"/>
              <w:jc w:val="both"/>
              <w:rPr>
                <w:rFonts w:asciiTheme="minorHAnsi" w:eastAsia="Times New Roman" w:hAnsiTheme="minorHAnsi" w:cstheme="minorHAnsi"/>
                <w:i/>
                <w:iCs/>
                <w:color w:val="000000"/>
                <w:sz w:val="14"/>
                <w:szCs w:val="14"/>
                <w:lang w:eastAsia="pl-PL"/>
              </w:rPr>
            </w:pPr>
            <w:r w:rsidRPr="004B3444">
              <w:rPr>
                <w:rFonts w:asciiTheme="minorHAnsi" w:eastAsia="Calibri Light" w:hAnsiTheme="minorHAnsi" w:cstheme="minorHAnsi"/>
                <w:i/>
                <w:iCs/>
                <w:color w:val="000000"/>
                <w:szCs w:val="14"/>
                <w:lang w:eastAsia="pl-PL"/>
              </w:rPr>
              <w:t xml:space="preserve">                                                       (miejscowo</w:t>
            </w:r>
            <w:r w:rsidRPr="004B3444">
              <w:rPr>
                <w:rFonts w:asciiTheme="minorHAnsi" w:eastAsia="Calibri Light" w:hAnsiTheme="minorHAnsi" w:cstheme="minorHAnsi"/>
                <w:color w:val="000000"/>
                <w:szCs w:val="14"/>
                <w:lang w:eastAsia="pl-PL"/>
              </w:rPr>
              <w:t>ść</w:t>
            </w:r>
            <w:r w:rsidRPr="004B3444">
              <w:rPr>
                <w:rFonts w:asciiTheme="minorHAnsi" w:eastAsia="Calibri Light" w:hAnsiTheme="minorHAnsi" w:cstheme="minorHAnsi"/>
                <w:i/>
                <w:iCs/>
                <w:color w:val="000000"/>
                <w:szCs w:val="14"/>
                <w:lang w:eastAsia="pl-PL"/>
              </w:rPr>
              <w:t xml:space="preserve">)                                                                                                                                        </w:t>
            </w:r>
          </w:p>
          <w:p w14:paraId="17CC9518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</w:pPr>
          </w:p>
          <w:p w14:paraId="1E8070CB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eastAsia="pl-PL"/>
              </w:rPr>
            </w:pPr>
            <w:r w:rsidRPr="004B3444">
              <w:rPr>
                <w:rFonts w:asciiTheme="minorHAnsi" w:eastAsia="Calibri Light" w:hAnsiTheme="minorHAnsi" w:cstheme="minorHAnsi"/>
                <w:bCs/>
                <w:color w:val="000000"/>
                <w:szCs w:val="20"/>
                <w:lang w:eastAsia="pl-PL"/>
              </w:rPr>
              <w:t>Działający w imieniu ………………………. z siedzibą w ………………….:</w:t>
            </w:r>
          </w:p>
          <w:p w14:paraId="4073E2A1" w14:textId="77777777" w:rsidR="00A62339" w:rsidRPr="004B3444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l-PL"/>
              </w:rPr>
            </w:pPr>
          </w:p>
          <w:p w14:paraId="38CA0DE2" w14:textId="77777777" w:rsidR="00A62339" w:rsidRPr="00B57C45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Calibri Light"/>
                <w:b/>
                <w:bCs/>
                <w:color w:val="000000"/>
                <w:lang w:eastAsia="pl-PL"/>
              </w:rPr>
            </w:pPr>
          </w:p>
          <w:p w14:paraId="3A83774F" w14:textId="77777777" w:rsidR="00A62339" w:rsidRPr="00B57C45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Calibri Light"/>
                <w:b/>
                <w:bCs/>
                <w:color w:val="000000"/>
                <w:lang w:eastAsia="pl-PL"/>
              </w:rPr>
            </w:pPr>
          </w:p>
          <w:p w14:paraId="6084F43A" w14:textId="77777777" w:rsidR="00A62339" w:rsidRPr="00B57C45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Calibri Light"/>
                <w:b/>
                <w:bCs/>
                <w:color w:val="000000"/>
                <w:lang w:eastAsia="pl-PL"/>
              </w:rPr>
            </w:pPr>
            <w:r w:rsidRPr="00B57C45">
              <w:rPr>
                <w:rFonts w:eastAsia="Calibri Light" w:cs="Calibri Light"/>
                <w:noProof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33947C8" wp14:editId="17838320">
                  <wp:simplePos x="0" y="0"/>
                  <wp:positionH relativeFrom="column">
                    <wp:posOffset>-1285875</wp:posOffset>
                  </wp:positionH>
                  <wp:positionV relativeFrom="paragraph">
                    <wp:posOffset>4517390</wp:posOffset>
                  </wp:positionV>
                  <wp:extent cx="1881505" cy="923925"/>
                  <wp:effectExtent l="0" t="0" r="4445" b="9525"/>
                  <wp:wrapNone/>
                  <wp:docPr id="7" name="Obraz 7" descr="KAPITAL_LUDZKI_POZ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" descr="KAPITAL_LUDZKI_POZ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150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9A4FCD" w14:textId="77777777" w:rsidR="00A62339" w:rsidRPr="00B57C45" w:rsidRDefault="00A62339" w:rsidP="00A623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Calibri Light"/>
                <w:color w:val="000000"/>
                <w:lang w:eastAsia="pl-PL"/>
              </w:rPr>
            </w:pPr>
            <w:r w:rsidRPr="00B57C45">
              <w:rPr>
                <w:rFonts w:eastAsia="Calibri Light" w:cs="Calibri Light"/>
                <w:color w:val="000000"/>
                <w:lang w:eastAsia="pl-PL"/>
              </w:rPr>
              <w:t xml:space="preserve">                                                                                                                              ………………………………………………</w:t>
            </w:r>
          </w:p>
          <w:p w14:paraId="25F4598B" w14:textId="77777777" w:rsidR="00A62339" w:rsidRPr="00A672A5" w:rsidRDefault="0026251D" w:rsidP="0026251D">
            <w:pPr>
              <w:tabs>
                <w:tab w:val="left" w:pos="1245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A672A5">
              <w:rPr>
                <w:rFonts w:asciiTheme="minorHAnsi" w:eastAsia="Calibri Light" w:hAnsiTheme="minorHAnsi" w:cstheme="minorHAnsi"/>
                <w:color w:val="000000"/>
                <w:lang w:eastAsia="pl-PL"/>
              </w:rPr>
              <w:t xml:space="preserve">                                                                                                                                                     </w:t>
            </w:r>
            <w:r w:rsidR="00A62339" w:rsidRPr="00A672A5">
              <w:rPr>
                <w:rFonts w:asciiTheme="minorHAnsi" w:eastAsia="Calibri Light" w:hAnsiTheme="minorHAnsi" w:cstheme="minorHAnsi"/>
                <w:color w:val="000000"/>
                <w:lang w:eastAsia="pl-PL"/>
              </w:rPr>
              <w:t>(podpis wystawcy i pieczątka)</w:t>
            </w:r>
          </w:p>
        </w:tc>
      </w:tr>
    </w:tbl>
    <w:p w14:paraId="0EBEB72B" w14:textId="77777777" w:rsidR="003A4CDA" w:rsidRPr="00B57C45" w:rsidRDefault="003A4CDA" w:rsidP="00A62339">
      <w:pPr>
        <w:spacing w:after="0" w:line="240" w:lineRule="auto"/>
        <w:rPr>
          <w:rFonts w:cs="Calibri Light"/>
          <w:sz w:val="24"/>
          <w:szCs w:val="24"/>
        </w:rPr>
      </w:pPr>
    </w:p>
    <w:sectPr w:rsidR="003A4CDA" w:rsidRPr="00B57C45" w:rsidSect="00155059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1F3F4" w14:textId="77777777" w:rsidR="003D7F6A" w:rsidRDefault="003D7F6A" w:rsidP="00FE69F7">
      <w:pPr>
        <w:spacing w:after="0" w:line="240" w:lineRule="auto"/>
      </w:pPr>
      <w:r>
        <w:separator/>
      </w:r>
    </w:p>
  </w:endnote>
  <w:endnote w:type="continuationSeparator" w:id="0">
    <w:p w14:paraId="6764A120" w14:textId="77777777" w:rsidR="003D7F6A" w:rsidRDefault="003D7F6A" w:rsidP="00FE6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D166F" w14:textId="77777777" w:rsidR="00735C12" w:rsidRDefault="001F34FF">
    <w:pPr>
      <w:pStyle w:val="Stopka"/>
      <w:jc w:val="right"/>
    </w:pPr>
    <w:r>
      <w:rPr>
        <w:rFonts w:eastAsia="Calibri Light" w:cs="Calibri Light"/>
      </w:rPr>
      <w:fldChar w:fldCharType="begin"/>
    </w:r>
    <w:r>
      <w:rPr>
        <w:rFonts w:eastAsia="Calibri Light" w:cs="Calibri Light"/>
      </w:rPr>
      <w:instrText>PAGE   \* MERGEFORMAT</w:instrText>
    </w:r>
    <w:r>
      <w:rPr>
        <w:rFonts w:eastAsia="Calibri Light" w:cs="Calibri Light"/>
      </w:rPr>
      <w:fldChar w:fldCharType="separate"/>
    </w:r>
    <w:r w:rsidR="000B3649">
      <w:rPr>
        <w:rFonts w:eastAsia="Calibri Light" w:cs="Calibri Light"/>
        <w:noProof/>
      </w:rPr>
      <w:t>6</w:t>
    </w:r>
    <w:r>
      <w:rPr>
        <w:rFonts w:eastAsia="Calibri Light" w:cs="Calibri Light"/>
        <w:noProof/>
      </w:rPr>
      <w:fldChar w:fldCharType="end"/>
    </w:r>
  </w:p>
  <w:p w14:paraId="67727810" w14:textId="77777777" w:rsidR="00735C12" w:rsidRDefault="00735C1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A9481" w14:textId="77777777" w:rsidR="00735C12" w:rsidRDefault="00735C12">
    <w:pPr>
      <w:pStyle w:val="Stopka"/>
      <w:rPr>
        <w:noProof/>
        <w:lang w:eastAsia="pl-PL"/>
      </w:rPr>
    </w:pPr>
  </w:p>
  <w:p w14:paraId="42D01206" w14:textId="77777777" w:rsidR="00735C12" w:rsidRPr="00681F61" w:rsidRDefault="00735C12">
    <w:pPr>
      <w:pStyle w:val="Stopka"/>
      <w:rPr>
        <w:sz w:val="12"/>
      </w:rPr>
    </w:pPr>
  </w:p>
  <w:p w14:paraId="43503F14" w14:textId="77777777" w:rsidR="00735C12" w:rsidRPr="00DC6505" w:rsidRDefault="00735C12" w:rsidP="00785514">
    <w:pPr>
      <w:pStyle w:val="Stopka"/>
      <w:rPr>
        <w:rFonts w:ascii="Arial" w:hAnsi="Arial" w:cs="Arial"/>
        <w:noProof/>
        <w:sz w:val="2"/>
        <w:szCs w:val="2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41C83" w14:textId="77777777" w:rsidR="003D7F6A" w:rsidRDefault="003D7F6A" w:rsidP="00FE69F7">
      <w:pPr>
        <w:spacing w:after="0" w:line="240" w:lineRule="auto"/>
      </w:pPr>
      <w:r>
        <w:separator/>
      </w:r>
    </w:p>
  </w:footnote>
  <w:footnote w:type="continuationSeparator" w:id="0">
    <w:p w14:paraId="5199CAFF" w14:textId="77777777" w:rsidR="003D7F6A" w:rsidRDefault="003D7F6A" w:rsidP="00FE6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EED1F" w14:textId="77777777" w:rsidR="00341D42" w:rsidRDefault="00341D42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9E4E9" w14:textId="24A658AF" w:rsidR="00735C12" w:rsidRDefault="00735C12" w:rsidP="00E2136D">
    <w:pPr>
      <w:pStyle w:val="Nagwek"/>
      <w:jc w:val="center"/>
    </w:pPr>
  </w:p>
  <w:p w14:paraId="171FA8BF" w14:textId="77777777" w:rsidR="00735C12" w:rsidRDefault="00735C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321C61"/>
    <w:multiLevelType w:val="hybridMultilevel"/>
    <w:tmpl w:val="FACC6E3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DC8AD05"/>
    <w:multiLevelType w:val="hybridMultilevel"/>
    <w:tmpl w:val="DD8DE19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012BF9D"/>
    <w:multiLevelType w:val="hybridMultilevel"/>
    <w:tmpl w:val="931EABC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A97D3DD"/>
    <w:multiLevelType w:val="hybridMultilevel"/>
    <w:tmpl w:val="C494176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5D2F34"/>
    <w:multiLevelType w:val="hybridMultilevel"/>
    <w:tmpl w:val="34DADC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85ECC"/>
    <w:multiLevelType w:val="hybridMultilevel"/>
    <w:tmpl w:val="24D69E64"/>
    <w:lvl w:ilvl="0" w:tplc="30AC7EB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D43C6"/>
    <w:multiLevelType w:val="hybridMultilevel"/>
    <w:tmpl w:val="814CCD6A"/>
    <w:lvl w:ilvl="0" w:tplc="024424E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2CC5055"/>
    <w:multiLevelType w:val="hybridMultilevel"/>
    <w:tmpl w:val="1FBCE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17E96"/>
    <w:multiLevelType w:val="hybridMultilevel"/>
    <w:tmpl w:val="26304428"/>
    <w:lvl w:ilvl="0" w:tplc="AE9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05452"/>
    <w:multiLevelType w:val="hybridMultilevel"/>
    <w:tmpl w:val="7DCC8BD8"/>
    <w:lvl w:ilvl="0" w:tplc="0415000F">
      <w:start w:val="1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786739E"/>
    <w:multiLevelType w:val="hybridMultilevel"/>
    <w:tmpl w:val="EE4A3F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AC66D5"/>
    <w:multiLevelType w:val="hybridMultilevel"/>
    <w:tmpl w:val="C3123356"/>
    <w:lvl w:ilvl="0" w:tplc="9F46CE9C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A435E"/>
    <w:multiLevelType w:val="hybridMultilevel"/>
    <w:tmpl w:val="4D120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556D6"/>
    <w:multiLevelType w:val="hybridMultilevel"/>
    <w:tmpl w:val="7FAC789E"/>
    <w:lvl w:ilvl="0" w:tplc="9F46CE9C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97631"/>
    <w:multiLevelType w:val="hybridMultilevel"/>
    <w:tmpl w:val="1096970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D6C5D"/>
    <w:multiLevelType w:val="hybridMultilevel"/>
    <w:tmpl w:val="9FE4544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05A6B58"/>
    <w:multiLevelType w:val="hybridMultilevel"/>
    <w:tmpl w:val="1948346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2527A4B"/>
    <w:multiLevelType w:val="hybridMultilevel"/>
    <w:tmpl w:val="2DEAD546"/>
    <w:lvl w:ilvl="0" w:tplc="1684276E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7CD57FF"/>
    <w:multiLevelType w:val="hybridMultilevel"/>
    <w:tmpl w:val="C80C1292"/>
    <w:lvl w:ilvl="0" w:tplc="F028C8EE">
      <w:start w:val="1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8CC61B1"/>
    <w:multiLevelType w:val="multilevel"/>
    <w:tmpl w:val="26304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BAE386"/>
    <w:multiLevelType w:val="hybridMultilevel"/>
    <w:tmpl w:val="7027D89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5570DA7"/>
    <w:multiLevelType w:val="hybridMultilevel"/>
    <w:tmpl w:val="BC50F42E"/>
    <w:lvl w:ilvl="0" w:tplc="A15CB47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700782"/>
    <w:multiLevelType w:val="hybridMultilevel"/>
    <w:tmpl w:val="7F0A1D9A"/>
    <w:lvl w:ilvl="0" w:tplc="A92225A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298CF7"/>
    <w:multiLevelType w:val="hybridMultilevel"/>
    <w:tmpl w:val="10AED48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04C6BF1"/>
    <w:multiLevelType w:val="hybridMultilevel"/>
    <w:tmpl w:val="B8647C84"/>
    <w:lvl w:ilvl="0" w:tplc="EC1A51E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C1640E"/>
    <w:multiLevelType w:val="hybridMultilevel"/>
    <w:tmpl w:val="7DBCFC54"/>
    <w:lvl w:ilvl="0" w:tplc="4C2C90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253758">
    <w:abstractNumId w:val="10"/>
  </w:num>
  <w:num w:numId="2" w16cid:durableId="1722971527">
    <w:abstractNumId w:val="13"/>
  </w:num>
  <w:num w:numId="3" w16cid:durableId="1267735649">
    <w:abstractNumId w:val="12"/>
  </w:num>
  <w:num w:numId="4" w16cid:durableId="137769596">
    <w:abstractNumId w:val="11"/>
  </w:num>
  <w:num w:numId="5" w16cid:durableId="1968973400">
    <w:abstractNumId w:val="23"/>
  </w:num>
  <w:num w:numId="6" w16cid:durableId="1698116025">
    <w:abstractNumId w:val="1"/>
  </w:num>
  <w:num w:numId="7" w16cid:durableId="1012607773">
    <w:abstractNumId w:val="20"/>
  </w:num>
  <w:num w:numId="8" w16cid:durableId="59404492">
    <w:abstractNumId w:val="2"/>
  </w:num>
  <w:num w:numId="9" w16cid:durableId="1148405053">
    <w:abstractNumId w:val="3"/>
  </w:num>
  <w:num w:numId="10" w16cid:durableId="939876260">
    <w:abstractNumId w:val="0"/>
  </w:num>
  <w:num w:numId="11" w16cid:durableId="1772821694">
    <w:abstractNumId w:val="8"/>
  </w:num>
  <w:num w:numId="12" w16cid:durableId="1843664153">
    <w:abstractNumId w:val="22"/>
  </w:num>
  <w:num w:numId="13" w16cid:durableId="233977421">
    <w:abstractNumId w:val="7"/>
  </w:num>
  <w:num w:numId="14" w16cid:durableId="835343470">
    <w:abstractNumId w:val="24"/>
  </w:num>
  <w:num w:numId="15" w16cid:durableId="2093772452">
    <w:abstractNumId w:val="5"/>
  </w:num>
  <w:num w:numId="16" w16cid:durableId="1441997354">
    <w:abstractNumId w:val="14"/>
  </w:num>
  <w:num w:numId="17" w16cid:durableId="295069114">
    <w:abstractNumId w:val="25"/>
  </w:num>
  <w:num w:numId="18" w16cid:durableId="1470325531">
    <w:abstractNumId w:val="18"/>
  </w:num>
  <w:num w:numId="19" w16cid:durableId="1436559331">
    <w:abstractNumId w:val="6"/>
  </w:num>
  <w:num w:numId="20" w16cid:durableId="197091075">
    <w:abstractNumId w:val="19"/>
  </w:num>
  <w:num w:numId="21" w16cid:durableId="1145589124">
    <w:abstractNumId w:val="17"/>
  </w:num>
  <w:num w:numId="22" w16cid:durableId="2069524328">
    <w:abstractNumId w:val="15"/>
  </w:num>
  <w:num w:numId="23" w16cid:durableId="214976965">
    <w:abstractNumId w:val="16"/>
  </w:num>
  <w:num w:numId="24" w16cid:durableId="460265868">
    <w:abstractNumId w:val="9"/>
  </w:num>
  <w:num w:numId="25" w16cid:durableId="68040722">
    <w:abstractNumId w:val="21"/>
  </w:num>
  <w:num w:numId="26" w16cid:durableId="4388436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71"/>
    <w:rsid w:val="000117A6"/>
    <w:rsid w:val="00015F6C"/>
    <w:rsid w:val="00025CFE"/>
    <w:rsid w:val="00035F8F"/>
    <w:rsid w:val="00045282"/>
    <w:rsid w:val="00051576"/>
    <w:rsid w:val="000674BF"/>
    <w:rsid w:val="0007642B"/>
    <w:rsid w:val="00080C41"/>
    <w:rsid w:val="00090BFB"/>
    <w:rsid w:val="000B3649"/>
    <w:rsid w:val="000E211B"/>
    <w:rsid w:val="000E6942"/>
    <w:rsid w:val="000E6E8B"/>
    <w:rsid w:val="000F1664"/>
    <w:rsid w:val="00106D7A"/>
    <w:rsid w:val="001111E0"/>
    <w:rsid w:val="00112098"/>
    <w:rsid w:val="00121AC0"/>
    <w:rsid w:val="00127DF2"/>
    <w:rsid w:val="00132251"/>
    <w:rsid w:val="00155059"/>
    <w:rsid w:val="00171B50"/>
    <w:rsid w:val="0017547D"/>
    <w:rsid w:val="00177A68"/>
    <w:rsid w:val="0018338A"/>
    <w:rsid w:val="00184C0D"/>
    <w:rsid w:val="00184DBE"/>
    <w:rsid w:val="001A1DEB"/>
    <w:rsid w:val="001A28A1"/>
    <w:rsid w:val="001A4C0C"/>
    <w:rsid w:val="001B1D07"/>
    <w:rsid w:val="001B764E"/>
    <w:rsid w:val="001B77ED"/>
    <w:rsid w:val="001D4F1E"/>
    <w:rsid w:val="001D620C"/>
    <w:rsid w:val="001E3C70"/>
    <w:rsid w:val="001E40F4"/>
    <w:rsid w:val="001E7BFD"/>
    <w:rsid w:val="001F34FF"/>
    <w:rsid w:val="00203707"/>
    <w:rsid w:val="0020532C"/>
    <w:rsid w:val="0020738C"/>
    <w:rsid w:val="00215491"/>
    <w:rsid w:val="002253FF"/>
    <w:rsid w:val="00244D00"/>
    <w:rsid w:val="00256A01"/>
    <w:rsid w:val="0026251D"/>
    <w:rsid w:val="00262A62"/>
    <w:rsid w:val="0027732B"/>
    <w:rsid w:val="002904BF"/>
    <w:rsid w:val="00292FD9"/>
    <w:rsid w:val="002A14D0"/>
    <w:rsid w:val="002A31F1"/>
    <w:rsid w:val="002D0EF2"/>
    <w:rsid w:val="002D2CE5"/>
    <w:rsid w:val="002D6661"/>
    <w:rsid w:val="002D758F"/>
    <w:rsid w:val="00302160"/>
    <w:rsid w:val="00303B02"/>
    <w:rsid w:val="00307017"/>
    <w:rsid w:val="0031585C"/>
    <w:rsid w:val="0031747E"/>
    <w:rsid w:val="00322A37"/>
    <w:rsid w:val="00322D85"/>
    <w:rsid w:val="0033617E"/>
    <w:rsid w:val="00336CFF"/>
    <w:rsid w:val="00341D42"/>
    <w:rsid w:val="00341FD7"/>
    <w:rsid w:val="003456BA"/>
    <w:rsid w:val="00353436"/>
    <w:rsid w:val="003659A3"/>
    <w:rsid w:val="003700F4"/>
    <w:rsid w:val="0037398E"/>
    <w:rsid w:val="003748F0"/>
    <w:rsid w:val="0037742F"/>
    <w:rsid w:val="00377A09"/>
    <w:rsid w:val="0038357C"/>
    <w:rsid w:val="00386E9B"/>
    <w:rsid w:val="003A1F81"/>
    <w:rsid w:val="003A4CDA"/>
    <w:rsid w:val="003B2F6D"/>
    <w:rsid w:val="003B79DE"/>
    <w:rsid w:val="003D4656"/>
    <w:rsid w:val="003D7F6A"/>
    <w:rsid w:val="003E0056"/>
    <w:rsid w:val="003E4FB3"/>
    <w:rsid w:val="003E707E"/>
    <w:rsid w:val="004115DD"/>
    <w:rsid w:val="00416A4C"/>
    <w:rsid w:val="00435531"/>
    <w:rsid w:val="00441F45"/>
    <w:rsid w:val="00443051"/>
    <w:rsid w:val="0044310D"/>
    <w:rsid w:val="00455679"/>
    <w:rsid w:val="0046422D"/>
    <w:rsid w:val="00497C31"/>
    <w:rsid w:val="004A1F66"/>
    <w:rsid w:val="004A62BA"/>
    <w:rsid w:val="004B3444"/>
    <w:rsid w:val="004C2C2B"/>
    <w:rsid w:val="004C3EEE"/>
    <w:rsid w:val="004E75A0"/>
    <w:rsid w:val="004F2394"/>
    <w:rsid w:val="005007A6"/>
    <w:rsid w:val="005033C9"/>
    <w:rsid w:val="005037D0"/>
    <w:rsid w:val="00511971"/>
    <w:rsid w:val="0051549E"/>
    <w:rsid w:val="00525829"/>
    <w:rsid w:val="005317DE"/>
    <w:rsid w:val="005476FD"/>
    <w:rsid w:val="00552A18"/>
    <w:rsid w:val="00576612"/>
    <w:rsid w:val="0058378F"/>
    <w:rsid w:val="005920E5"/>
    <w:rsid w:val="005A3715"/>
    <w:rsid w:val="005C0E36"/>
    <w:rsid w:val="005C22B2"/>
    <w:rsid w:val="005C26ED"/>
    <w:rsid w:val="005F089D"/>
    <w:rsid w:val="006079BE"/>
    <w:rsid w:val="00611DC1"/>
    <w:rsid w:val="00630FD8"/>
    <w:rsid w:val="006351D3"/>
    <w:rsid w:val="00635D5E"/>
    <w:rsid w:val="006363FB"/>
    <w:rsid w:val="00636F71"/>
    <w:rsid w:val="0065318F"/>
    <w:rsid w:val="00675AF6"/>
    <w:rsid w:val="00681F61"/>
    <w:rsid w:val="006A551A"/>
    <w:rsid w:val="006B0740"/>
    <w:rsid w:val="006D1D15"/>
    <w:rsid w:val="00703087"/>
    <w:rsid w:val="00707E5A"/>
    <w:rsid w:val="00711BB1"/>
    <w:rsid w:val="00712797"/>
    <w:rsid w:val="0071564A"/>
    <w:rsid w:val="0072197F"/>
    <w:rsid w:val="00722C54"/>
    <w:rsid w:val="00733A15"/>
    <w:rsid w:val="00735C12"/>
    <w:rsid w:val="00736495"/>
    <w:rsid w:val="00744981"/>
    <w:rsid w:val="00751D01"/>
    <w:rsid w:val="00753823"/>
    <w:rsid w:val="00757047"/>
    <w:rsid w:val="007742E4"/>
    <w:rsid w:val="00781B74"/>
    <w:rsid w:val="00785514"/>
    <w:rsid w:val="0078723B"/>
    <w:rsid w:val="00795B41"/>
    <w:rsid w:val="007A4F7C"/>
    <w:rsid w:val="007A6BB6"/>
    <w:rsid w:val="007B6C8D"/>
    <w:rsid w:val="007B72EA"/>
    <w:rsid w:val="007C5D56"/>
    <w:rsid w:val="007E116F"/>
    <w:rsid w:val="007F7FF8"/>
    <w:rsid w:val="008048A2"/>
    <w:rsid w:val="00815AFF"/>
    <w:rsid w:val="008172EF"/>
    <w:rsid w:val="00835B3A"/>
    <w:rsid w:val="0084501A"/>
    <w:rsid w:val="008544D2"/>
    <w:rsid w:val="00857FB6"/>
    <w:rsid w:val="00863360"/>
    <w:rsid w:val="00881981"/>
    <w:rsid w:val="00884330"/>
    <w:rsid w:val="008855CA"/>
    <w:rsid w:val="00892DDF"/>
    <w:rsid w:val="008B0446"/>
    <w:rsid w:val="008C36A3"/>
    <w:rsid w:val="00906BAF"/>
    <w:rsid w:val="009160CC"/>
    <w:rsid w:val="00924EEE"/>
    <w:rsid w:val="00962464"/>
    <w:rsid w:val="00964472"/>
    <w:rsid w:val="00966F1E"/>
    <w:rsid w:val="00985E7B"/>
    <w:rsid w:val="009A2078"/>
    <w:rsid w:val="009B6C21"/>
    <w:rsid w:val="009D1911"/>
    <w:rsid w:val="009E7E26"/>
    <w:rsid w:val="009F2E4C"/>
    <w:rsid w:val="009F468A"/>
    <w:rsid w:val="00A00F57"/>
    <w:rsid w:val="00A048C2"/>
    <w:rsid w:val="00A05C10"/>
    <w:rsid w:val="00A1130B"/>
    <w:rsid w:val="00A13CC1"/>
    <w:rsid w:val="00A24DF5"/>
    <w:rsid w:val="00A27099"/>
    <w:rsid w:val="00A30F36"/>
    <w:rsid w:val="00A354C2"/>
    <w:rsid w:val="00A37CBD"/>
    <w:rsid w:val="00A45E91"/>
    <w:rsid w:val="00A47637"/>
    <w:rsid w:val="00A62339"/>
    <w:rsid w:val="00A6240F"/>
    <w:rsid w:val="00A672A5"/>
    <w:rsid w:val="00A8159C"/>
    <w:rsid w:val="00A90798"/>
    <w:rsid w:val="00A923A8"/>
    <w:rsid w:val="00AB35C4"/>
    <w:rsid w:val="00AC081E"/>
    <w:rsid w:val="00AD1F23"/>
    <w:rsid w:val="00AF3CF1"/>
    <w:rsid w:val="00B27419"/>
    <w:rsid w:val="00B4091A"/>
    <w:rsid w:val="00B54E0D"/>
    <w:rsid w:val="00B5629E"/>
    <w:rsid w:val="00B57C45"/>
    <w:rsid w:val="00B615DF"/>
    <w:rsid w:val="00B67E38"/>
    <w:rsid w:val="00B741F9"/>
    <w:rsid w:val="00B82DB6"/>
    <w:rsid w:val="00B85468"/>
    <w:rsid w:val="00B97A1D"/>
    <w:rsid w:val="00BA23D2"/>
    <w:rsid w:val="00BB7E99"/>
    <w:rsid w:val="00BC303C"/>
    <w:rsid w:val="00BC7097"/>
    <w:rsid w:val="00BD1DDE"/>
    <w:rsid w:val="00BF38CB"/>
    <w:rsid w:val="00C034C1"/>
    <w:rsid w:val="00C53236"/>
    <w:rsid w:val="00C760EF"/>
    <w:rsid w:val="00C807C6"/>
    <w:rsid w:val="00C83739"/>
    <w:rsid w:val="00C8595E"/>
    <w:rsid w:val="00C96747"/>
    <w:rsid w:val="00C97BBF"/>
    <w:rsid w:val="00CB402C"/>
    <w:rsid w:val="00CC0318"/>
    <w:rsid w:val="00CC3037"/>
    <w:rsid w:val="00CD1CA5"/>
    <w:rsid w:val="00CD4F93"/>
    <w:rsid w:val="00CF349E"/>
    <w:rsid w:val="00CF608D"/>
    <w:rsid w:val="00D03854"/>
    <w:rsid w:val="00D37DBF"/>
    <w:rsid w:val="00D43E67"/>
    <w:rsid w:val="00D56C8E"/>
    <w:rsid w:val="00D6292D"/>
    <w:rsid w:val="00D72BDF"/>
    <w:rsid w:val="00D81434"/>
    <w:rsid w:val="00D848A4"/>
    <w:rsid w:val="00DC01A2"/>
    <w:rsid w:val="00DC6505"/>
    <w:rsid w:val="00DE14FD"/>
    <w:rsid w:val="00DF17C7"/>
    <w:rsid w:val="00DF4792"/>
    <w:rsid w:val="00E074A4"/>
    <w:rsid w:val="00E122D8"/>
    <w:rsid w:val="00E2136D"/>
    <w:rsid w:val="00E2455F"/>
    <w:rsid w:val="00E266BB"/>
    <w:rsid w:val="00E32CE8"/>
    <w:rsid w:val="00E34C31"/>
    <w:rsid w:val="00E37ED6"/>
    <w:rsid w:val="00E6039D"/>
    <w:rsid w:val="00E65418"/>
    <w:rsid w:val="00EA2D2E"/>
    <w:rsid w:val="00EA3791"/>
    <w:rsid w:val="00EB0048"/>
    <w:rsid w:val="00EC1855"/>
    <w:rsid w:val="00EC61A9"/>
    <w:rsid w:val="00EC684F"/>
    <w:rsid w:val="00EE3E13"/>
    <w:rsid w:val="00EF4758"/>
    <w:rsid w:val="00F17FFA"/>
    <w:rsid w:val="00F2698E"/>
    <w:rsid w:val="00F33623"/>
    <w:rsid w:val="00F352BB"/>
    <w:rsid w:val="00F36F8D"/>
    <w:rsid w:val="00F37F8A"/>
    <w:rsid w:val="00F410ED"/>
    <w:rsid w:val="00F57FA5"/>
    <w:rsid w:val="00F7487C"/>
    <w:rsid w:val="00F74A63"/>
    <w:rsid w:val="00FA70C8"/>
    <w:rsid w:val="00FC60D4"/>
    <w:rsid w:val="00FD2AB7"/>
    <w:rsid w:val="00FE42EE"/>
    <w:rsid w:val="00FE69F7"/>
    <w:rsid w:val="00FF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10CBC7"/>
  <w15:docId w15:val="{0BAF975C-2087-4B4E-AFCB-3E9A322E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 Light" w:hAnsi="Calibri Light"/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DC6505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6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69F7"/>
    <w:rPr>
      <w:rFonts w:ascii="Calibri Light" w:hAnsi="Calibri Light"/>
      <w:sz w:val="22"/>
    </w:rPr>
  </w:style>
  <w:style w:type="paragraph" w:styleId="Stopka">
    <w:name w:val="footer"/>
    <w:basedOn w:val="Normalny"/>
    <w:link w:val="StopkaZnak"/>
    <w:uiPriority w:val="99"/>
    <w:unhideWhenUsed/>
    <w:rsid w:val="00FE6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69F7"/>
    <w:rPr>
      <w:rFonts w:ascii="Calibri Light" w:hAnsi="Calibri Light"/>
      <w:sz w:val="22"/>
    </w:rPr>
  </w:style>
  <w:style w:type="character" w:styleId="Hipercze">
    <w:name w:val="Hyperlink"/>
    <w:uiPriority w:val="99"/>
    <w:unhideWhenUsed/>
    <w:rsid w:val="00FE69F7"/>
    <w:rPr>
      <w:rFonts w:ascii="Calibri Light" w:hAnsi="Calibri Light"/>
      <w:color w:val="0563C1"/>
      <w:sz w:val="22"/>
      <w:u w:val="single"/>
    </w:rPr>
  </w:style>
  <w:style w:type="table" w:styleId="Tabela-Siatka">
    <w:name w:val="Table Grid"/>
    <w:basedOn w:val="Standardowy"/>
    <w:uiPriority w:val="59"/>
    <w:rsid w:val="00785514"/>
    <w:rPr>
      <w:rFonts w:ascii="Calibri Light" w:hAnsi="Calibri Ligh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uiPriority w:val="9"/>
    <w:rsid w:val="00DC6505"/>
    <w:rPr>
      <w:rFonts w:ascii="Calibri Light" w:eastAsia="Times New Roman" w:hAnsi="Calibri Light" w:cs="Times New Roman"/>
      <w:b/>
      <w:bCs/>
      <w:sz w:val="22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C6505"/>
    <w:pPr>
      <w:spacing w:before="100" w:beforeAutospacing="1" w:after="100" w:afterAutospacing="1" w:line="240" w:lineRule="auto"/>
    </w:pPr>
    <w:rPr>
      <w:rFonts w:eastAsia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6505"/>
    <w:pPr>
      <w:spacing w:after="0" w:line="240" w:lineRule="auto"/>
    </w:pPr>
    <w:rPr>
      <w:rFonts w:cs="Segoe UI"/>
      <w:szCs w:val="18"/>
    </w:rPr>
  </w:style>
  <w:style w:type="character" w:customStyle="1" w:styleId="TekstdymkaZnak">
    <w:name w:val="Tekst dymka Znak"/>
    <w:link w:val="Tekstdymka"/>
    <w:uiPriority w:val="99"/>
    <w:semiHidden/>
    <w:rsid w:val="00DC6505"/>
    <w:rPr>
      <w:rFonts w:ascii="Calibri Light" w:hAnsi="Calibri Light" w:cs="Segoe UI"/>
      <w:sz w:val="22"/>
      <w:szCs w:val="18"/>
    </w:rPr>
  </w:style>
  <w:style w:type="paragraph" w:customStyle="1" w:styleId="Default">
    <w:name w:val="Default"/>
    <w:link w:val="DefaultZnak"/>
    <w:rsid w:val="00455679"/>
    <w:pPr>
      <w:autoSpaceDE w:val="0"/>
      <w:autoSpaceDN w:val="0"/>
      <w:adjustRightInd w:val="0"/>
    </w:pPr>
    <w:rPr>
      <w:rFonts w:ascii="Calibri Light" w:eastAsia="Times New Roman" w:hAnsi="Calibri Light" w:cs="Calibri"/>
      <w:color w:val="000000"/>
      <w:sz w:val="22"/>
      <w:szCs w:val="24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FOOTNOTES"/>
    <w:basedOn w:val="Normalny"/>
    <w:link w:val="TekstprzypisudolnegoZnak"/>
    <w:uiPriority w:val="99"/>
    <w:rsid w:val="009B6C21"/>
    <w:pPr>
      <w:spacing w:after="0" w:line="240" w:lineRule="auto"/>
    </w:pPr>
    <w:rPr>
      <w:rFonts w:eastAsia="Times New Roman"/>
      <w:szCs w:val="24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FOOTNOTES Znak"/>
    <w:basedOn w:val="Domylnaczcionkaakapitu"/>
    <w:link w:val="Tekstprzypisudolnego"/>
    <w:uiPriority w:val="99"/>
    <w:rsid w:val="009B6C21"/>
    <w:rPr>
      <w:rFonts w:ascii="Calibri Light" w:eastAsia="Times New Roman" w:hAnsi="Calibri Light"/>
      <w:sz w:val="22"/>
      <w:szCs w:val="24"/>
    </w:rPr>
  </w:style>
  <w:style w:type="paragraph" w:customStyle="1" w:styleId="bodytext">
    <w:name w:val="bodytext"/>
    <w:basedOn w:val="Normalny"/>
    <w:rsid w:val="009B6C21"/>
    <w:pPr>
      <w:spacing w:after="0" w:line="240" w:lineRule="auto"/>
    </w:pPr>
    <w:rPr>
      <w:rFonts w:eastAsia="Arial Unicode MS" w:cs="Tahoma"/>
      <w:color w:val="333333"/>
      <w:szCs w:val="18"/>
      <w:lang w:eastAsia="pl-PL"/>
    </w:rPr>
  </w:style>
  <w:style w:type="paragraph" w:styleId="Legenda">
    <w:name w:val="caption"/>
    <w:basedOn w:val="Normalny"/>
    <w:next w:val="Normalny"/>
    <w:qFormat/>
    <w:rsid w:val="009B6C21"/>
    <w:pPr>
      <w:keepNext/>
      <w:tabs>
        <w:tab w:val="left" w:pos="567"/>
      </w:tabs>
      <w:spacing w:before="240" w:after="0" w:line="320" w:lineRule="atLeast"/>
      <w:jc w:val="both"/>
    </w:pPr>
    <w:rPr>
      <w:rFonts w:eastAsia="Times New Roman"/>
      <w:i/>
      <w:spacing w:val="-6"/>
      <w:szCs w:val="24"/>
      <w:u w:val="single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9B6C21"/>
    <w:rPr>
      <w:rFonts w:ascii="Calibri Light" w:hAnsi="Calibri Light"/>
      <w:sz w:val="22"/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9B6C21"/>
    <w:pPr>
      <w:spacing w:after="0" w:line="240" w:lineRule="auto"/>
      <w:ind w:left="720"/>
      <w:contextualSpacing/>
    </w:pPr>
    <w:rPr>
      <w:rFonts w:eastAsia="Times New Roman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rsid w:val="009B6C21"/>
    <w:rPr>
      <w:rFonts w:ascii="Calibri Light" w:eastAsia="Times New Roman" w:hAnsi="Calibri Light"/>
      <w:sz w:val="22"/>
      <w:szCs w:val="24"/>
    </w:rPr>
  </w:style>
  <w:style w:type="character" w:customStyle="1" w:styleId="DefaultZnak">
    <w:name w:val="Default Znak"/>
    <w:link w:val="Default"/>
    <w:locked/>
    <w:rsid w:val="009B6C21"/>
    <w:rPr>
      <w:rFonts w:ascii="Calibri Light" w:eastAsia="Times New Roman" w:hAnsi="Calibri Light" w:cs="Calibri"/>
      <w:color w:val="000000"/>
      <w:sz w:val="22"/>
      <w:szCs w:val="24"/>
    </w:rPr>
  </w:style>
  <w:style w:type="character" w:styleId="Odwoaniedokomentarza">
    <w:name w:val="annotation reference"/>
    <w:basedOn w:val="Domylnaczcionkaakapitu"/>
    <w:unhideWhenUsed/>
    <w:rsid w:val="0020738C"/>
    <w:rPr>
      <w:rFonts w:ascii="Calibri Light" w:hAnsi="Calibri Light"/>
      <w:sz w:val="22"/>
      <w:szCs w:val="16"/>
    </w:rPr>
  </w:style>
  <w:style w:type="paragraph" w:styleId="Tekstkomentarza">
    <w:name w:val="annotation text"/>
    <w:basedOn w:val="Normalny"/>
    <w:link w:val="TekstkomentarzaZnak"/>
    <w:unhideWhenUsed/>
    <w:rsid w:val="0020738C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0738C"/>
    <w:rPr>
      <w:rFonts w:ascii="Calibri Light" w:hAnsi="Calibri Light"/>
      <w:sz w:val="22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73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738C"/>
    <w:rPr>
      <w:rFonts w:ascii="Calibri Light" w:hAnsi="Calibri Light"/>
      <w:b/>
      <w:bCs/>
      <w:sz w:val="22"/>
      <w:lang w:eastAsia="en-US"/>
    </w:rPr>
  </w:style>
  <w:style w:type="paragraph" w:styleId="Poprawka">
    <w:name w:val="Revision"/>
    <w:hidden/>
    <w:uiPriority w:val="99"/>
    <w:semiHidden/>
    <w:rsid w:val="000E211B"/>
    <w:rPr>
      <w:rFonts w:ascii="Calibri Light" w:hAnsi="Calibri Light"/>
      <w:sz w:val="22"/>
      <w:szCs w:val="22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D03854"/>
    <w:rPr>
      <w:rFonts w:ascii="Calibri Light" w:hAnsi="Calibri Light"/>
      <w:color w:val="800080" w:themeColor="followedHyperlink"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ikiciuk\Desktop\Andrzej\2016\Pisma%20z%20nowym%20logo\WW+RPO-mon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83B74-146A-4CC3-AF65-1DB238F96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WW+RPO-mono</Template>
  <TotalTime>1</TotalTime>
  <Pages>1</Pages>
  <Words>256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Andrzej Nikiciuk</dc:creator>
  <cp:lastModifiedBy>Paulina Dobrowolska</cp:lastModifiedBy>
  <cp:revision>2</cp:revision>
  <cp:lastPrinted>2016-07-20T13:42:00Z</cp:lastPrinted>
  <dcterms:created xsi:type="dcterms:W3CDTF">2026-09-17T08:56:00Z</dcterms:created>
  <dcterms:modified xsi:type="dcterms:W3CDTF">2026-09-17T08:56:00Z</dcterms:modified>
</cp:coreProperties>
</file>